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04" w:rsidRDefault="003E59C1" w:rsidP="00712F0D"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280670</wp:posOffset>
                </wp:positionV>
                <wp:extent cx="8773160" cy="226060"/>
                <wp:effectExtent l="1905" t="4445" r="6985" b="7620"/>
                <wp:wrapNone/>
                <wp:docPr id="7" name="Rectangle 15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3160" cy="22606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5C00">
                              <a:alpha val="89999"/>
                            </a:srgbClr>
                          </a:fgClr>
                          <a:bgClr>
                            <a:schemeClr val="tx2">
                              <a:lumMod val="100000"/>
                              <a:lumOff val="0"/>
                              <a:alpha val="89999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alt="Wide upward diagonal" style="position:absolute;margin-left:-42.6pt;margin-top:22.1pt;width:690.8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" fillcolor="#005c00" stroked="f">
                <v:fill r:id="rId6" o:title="" opacity="58853f" color2="#1f497d [3215]" o:opacity2="58853f" type="pattern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4485640</wp:posOffset>
                </wp:positionV>
                <wp:extent cx="8773160" cy="226060"/>
                <wp:effectExtent l="1905" t="8890" r="6985" b="3175"/>
                <wp:wrapNone/>
                <wp:docPr id="4" name="Rectangle 14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3160" cy="22606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5C00">
                              <a:alpha val="89999"/>
                            </a:srgbClr>
                          </a:fgClr>
                          <a:bgClr>
                            <a:schemeClr val="tx2">
                              <a:lumMod val="100000"/>
                              <a:lumOff val="0"/>
                              <a:alpha val="89999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Wide upward diagonal" style="position:absolute;margin-left:-42.6pt;margin-top:353.2pt;width:690.8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" fillcolor="#005c00" stroked="f">
                <v:fill r:id="rId6" o:title="" opacity="58853f" color2="#1f497d [3215]" o:opacity2="58853f" type="pattern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495300</wp:posOffset>
                </wp:positionV>
                <wp:extent cx="3687445" cy="3990340"/>
                <wp:effectExtent l="0" t="0" r="8255" b="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399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4102FB" w:rsidRDefault="00371C23" w:rsidP="00712F0D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490332" cy="3875229"/>
                                  <wp:effectExtent l="19050" t="0" r="0" b="0"/>
                                  <wp:docPr id="8" name="Picture 6" descr="C:\Users\SpragueD\AppData\Local\Microsoft\Windows\Temporary Internet Files\Content.IE5\7WJY8T5Y\MP900427709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pragueD\AppData\Local\Microsoft\Windows\Temporary Internet Files\Content.IE5\7WJY8T5Y\MP900427709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325" cy="3880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</w:pPr>
                            <w:r w:rsidRPr="004102FB">
                              <w:t>Delete text and place photo here.</w:t>
                            </w:r>
                          </w:p>
                          <w:p w:rsidR="007F7604" w:rsidRPr="004102FB" w:rsidRDefault="007F7604" w:rsidP="00712F0D">
                            <w:pPr>
                              <w:pStyle w:val="PlacePhotoHere"/>
                              <w:rPr>
                                <w:b/>
                              </w:rPr>
                            </w:pPr>
                          </w:p>
                          <w:p w:rsidR="007F7604" w:rsidRDefault="007F7604" w:rsidP="00712F0D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358.7pt;margin-top:39pt;width:290.35pt;height:31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" fillcolor="silver" stroked="f">
                <v:textbox>
                  <w:txbxContent>
                    <w:p w:rsidR="007F7604" w:rsidRPr="004102FB" w:rsidRDefault="00371C23" w:rsidP="00712F0D">
                      <w:pPr>
                        <w:pStyle w:val="PlacePhotoHere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490332" cy="3875229"/>
                            <wp:effectExtent l="19050" t="0" r="0" b="0"/>
                            <wp:docPr id="8" name="Picture 6" descr="C:\Users\SpragueD\AppData\Local\Microsoft\Windows\Temporary Internet Files\Content.IE5\7WJY8T5Y\MP900427709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pragueD\AppData\Local\Microsoft\Windows\Temporary Internet Files\Content.IE5\7WJY8T5Y\MP900427709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325" cy="3880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</w:p>
                    <w:p w:rsidR="007F7604" w:rsidRPr="004102FB" w:rsidRDefault="007F7604" w:rsidP="00712F0D">
                      <w:pPr>
                        <w:pStyle w:val="PlacePhotoHere"/>
                      </w:pPr>
                      <w:r w:rsidRPr="004102FB">
                        <w:t>Delete text and place photo here.</w:t>
                      </w:r>
                    </w:p>
                    <w:p w:rsidR="007F7604" w:rsidRPr="004102FB" w:rsidRDefault="007F7604" w:rsidP="00712F0D">
                      <w:pPr>
                        <w:pStyle w:val="PlacePhotoHere"/>
                        <w:rPr>
                          <w:b/>
                        </w:rPr>
                      </w:pPr>
                    </w:p>
                    <w:p w:rsidR="007F7604" w:rsidRDefault="007F7604" w:rsidP="00712F0D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3188970</wp:posOffset>
                </wp:positionV>
                <wp:extent cx="4457700" cy="1161415"/>
                <wp:effectExtent l="0" t="0" r="0" b="635"/>
                <wp:wrapNone/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6B5" w:rsidRPr="004766B5" w:rsidRDefault="004766B5" w:rsidP="004766B5">
                            <w:pPr>
                              <w:pStyle w:val="BodyText01"/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>Come</w:t>
                            </w:r>
                            <w:r w:rsidR="00D866C2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to</w:t>
                            </w: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the Western Q</w:t>
                            </w:r>
                            <w:r w:rsidR="00200B3C">
                              <w:rPr>
                                <w:sz w:val="28"/>
                                <w:szCs w:val="28"/>
                                <w:lang w:val="en-CA"/>
                              </w:rPr>
                              <w:t>uebec School Board’s College,</w:t>
                            </w: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University</w:t>
                            </w:r>
                            <w:r w:rsidR="00200B3C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and Trades</w:t>
                            </w: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Evening to speak with representatives from many post</w:t>
                            </w:r>
                            <w:r w:rsidR="00200B3C">
                              <w:rPr>
                                <w:sz w:val="28"/>
                                <w:szCs w:val="28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secondary institutions and </w:t>
                            </w:r>
                            <w:r w:rsidR="00200B3C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get </w:t>
                            </w:r>
                            <w:r w:rsidRPr="004766B5">
                              <w:rPr>
                                <w:sz w:val="28"/>
                                <w:szCs w:val="28"/>
                                <w:lang w:val="en-CA"/>
                              </w:rPr>
                              <w:t>answer</w:t>
                            </w:r>
                            <w:r w:rsidR="00200B3C">
                              <w:rPr>
                                <w:sz w:val="28"/>
                                <w:szCs w:val="28"/>
                                <w:lang w:val="en-CA"/>
                              </w:rPr>
                              <w:t>s</w:t>
                            </w:r>
                            <w:r w:rsidRPr="004766B5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to </w:t>
                            </w: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all </w:t>
                            </w:r>
                            <w:r w:rsidRPr="004766B5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your questions. </w:t>
                            </w:r>
                            <w:r w:rsidR="00200B3C">
                              <w:rPr>
                                <w:sz w:val="28"/>
                                <w:szCs w:val="28"/>
                                <w:lang w:val="en-CA"/>
                              </w:rPr>
                              <w:t>All parents and students welcome!</w:t>
                            </w:r>
                          </w:p>
                          <w:p w:rsidR="004766B5" w:rsidRDefault="004766B5" w:rsidP="004766B5">
                            <w:pPr>
                              <w:pStyle w:val="BodyText01"/>
                              <w:rPr>
                                <w:lang w:val="en-CA"/>
                              </w:rPr>
                            </w:pPr>
                          </w:p>
                          <w:p w:rsidR="004766B5" w:rsidRPr="004766B5" w:rsidRDefault="004766B5" w:rsidP="004766B5">
                            <w:pPr>
                              <w:pStyle w:val="BodyText01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margin-left:-8.3pt;margin-top:251.1pt;width:351pt;height:9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cPuA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" filled="f" stroked="f">
                <v:textbox>
                  <w:txbxContent>
                    <w:p w:rsidR="004766B5" w:rsidRPr="004766B5" w:rsidRDefault="004766B5" w:rsidP="004766B5">
                      <w:pPr>
                        <w:pStyle w:val="BodyText01"/>
                        <w:rPr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sz w:val="28"/>
                          <w:szCs w:val="28"/>
                          <w:lang w:val="en-CA"/>
                        </w:rPr>
                        <w:t>Come</w:t>
                      </w:r>
                      <w:r w:rsidR="00D866C2">
                        <w:rPr>
                          <w:sz w:val="28"/>
                          <w:szCs w:val="28"/>
                          <w:lang w:val="en-CA"/>
                        </w:rPr>
                        <w:t xml:space="preserve"> to</w:t>
                      </w:r>
                      <w:r>
                        <w:rPr>
                          <w:sz w:val="28"/>
                          <w:szCs w:val="28"/>
                          <w:lang w:val="en-CA"/>
                        </w:rPr>
                        <w:t xml:space="preserve"> the Western Q</w:t>
                      </w:r>
                      <w:r w:rsidR="00200B3C">
                        <w:rPr>
                          <w:sz w:val="28"/>
                          <w:szCs w:val="28"/>
                          <w:lang w:val="en-CA"/>
                        </w:rPr>
                        <w:t>uebec School Board’s College,</w:t>
                      </w:r>
                      <w:r>
                        <w:rPr>
                          <w:sz w:val="28"/>
                          <w:szCs w:val="28"/>
                          <w:lang w:val="en-CA"/>
                        </w:rPr>
                        <w:t xml:space="preserve"> University</w:t>
                      </w:r>
                      <w:r w:rsidR="00200B3C">
                        <w:rPr>
                          <w:sz w:val="28"/>
                          <w:szCs w:val="28"/>
                          <w:lang w:val="en-CA"/>
                        </w:rPr>
                        <w:t xml:space="preserve"> and Trades</w:t>
                      </w:r>
                      <w:r>
                        <w:rPr>
                          <w:sz w:val="28"/>
                          <w:szCs w:val="28"/>
                          <w:lang w:val="en-CA"/>
                        </w:rPr>
                        <w:t xml:space="preserve"> Evening to speak with representatives from many post</w:t>
                      </w:r>
                      <w:r w:rsidR="00200B3C">
                        <w:rPr>
                          <w:sz w:val="28"/>
                          <w:szCs w:val="28"/>
                          <w:lang w:val="en-CA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CA"/>
                        </w:rPr>
                        <w:t xml:space="preserve">secondary institutions and </w:t>
                      </w:r>
                      <w:r w:rsidR="00200B3C">
                        <w:rPr>
                          <w:sz w:val="28"/>
                          <w:szCs w:val="28"/>
                          <w:lang w:val="en-CA"/>
                        </w:rPr>
                        <w:t xml:space="preserve">get </w:t>
                      </w:r>
                      <w:r w:rsidRPr="004766B5">
                        <w:rPr>
                          <w:sz w:val="28"/>
                          <w:szCs w:val="28"/>
                          <w:lang w:val="en-CA"/>
                        </w:rPr>
                        <w:t>answer</w:t>
                      </w:r>
                      <w:r w:rsidR="00200B3C">
                        <w:rPr>
                          <w:sz w:val="28"/>
                          <w:szCs w:val="28"/>
                          <w:lang w:val="en-CA"/>
                        </w:rPr>
                        <w:t>s</w:t>
                      </w:r>
                      <w:r w:rsidRPr="004766B5">
                        <w:rPr>
                          <w:sz w:val="28"/>
                          <w:szCs w:val="28"/>
                          <w:lang w:val="en-CA"/>
                        </w:rPr>
                        <w:t xml:space="preserve"> to </w:t>
                      </w:r>
                      <w:r>
                        <w:rPr>
                          <w:sz w:val="28"/>
                          <w:szCs w:val="28"/>
                          <w:lang w:val="en-CA"/>
                        </w:rPr>
                        <w:t xml:space="preserve">all </w:t>
                      </w:r>
                      <w:r w:rsidRPr="004766B5">
                        <w:rPr>
                          <w:sz w:val="28"/>
                          <w:szCs w:val="28"/>
                          <w:lang w:val="en-CA"/>
                        </w:rPr>
                        <w:t xml:space="preserve">your questions. </w:t>
                      </w:r>
                      <w:r w:rsidR="00200B3C">
                        <w:rPr>
                          <w:sz w:val="28"/>
                          <w:szCs w:val="28"/>
                          <w:lang w:val="en-CA"/>
                        </w:rPr>
                        <w:t>All parents and students welcome!</w:t>
                      </w:r>
                    </w:p>
                    <w:p w:rsidR="004766B5" w:rsidRDefault="004766B5" w:rsidP="004766B5">
                      <w:pPr>
                        <w:pStyle w:val="BodyText01"/>
                        <w:rPr>
                          <w:lang w:val="en-CA"/>
                        </w:rPr>
                      </w:pPr>
                    </w:p>
                    <w:p w:rsidR="004766B5" w:rsidRPr="004766B5" w:rsidRDefault="004766B5" w:rsidP="004766B5">
                      <w:pPr>
                        <w:pStyle w:val="BodyText01"/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1358265</wp:posOffset>
                </wp:positionV>
                <wp:extent cx="4569460" cy="805180"/>
                <wp:effectExtent l="0" t="0" r="0" b="0"/>
                <wp:wrapNone/>
                <wp:docPr id="1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Default="006B052C" w:rsidP="000015D5">
                            <w:pPr>
                              <w:pStyle w:val="Subhead01"/>
                              <w:jc w:val="center"/>
                            </w:pPr>
                            <w:r w:rsidRPr="006F32CE">
                              <w:rPr>
                                <w:b/>
                              </w:rPr>
                              <w:t>When:</w:t>
                            </w:r>
                            <w:r>
                              <w:t xml:space="preserve"> </w:t>
                            </w:r>
                            <w:r w:rsidR="000015D5">
                              <w:t>Thursday</w:t>
                            </w:r>
                            <w:r>
                              <w:t>,</w:t>
                            </w:r>
                            <w:r w:rsidR="000015D5">
                              <w:t xml:space="preserve"> October 24</w:t>
                            </w:r>
                            <w:r w:rsidR="000015D5" w:rsidRPr="000015D5">
                              <w:rPr>
                                <w:vertAlign w:val="superscript"/>
                              </w:rPr>
                              <w:t>th</w:t>
                            </w:r>
                            <w:r w:rsidR="000015D5">
                              <w:t xml:space="preserve"> from</w:t>
                            </w:r>
                            <w:r>
                              <w:t xml:space="preserve"> 6:00-8</w:t>
                            </w:r>
                            <w:r w:rsidR="000015D5">
                              <w:t>:00pm</w:t>
                            </w:r>
                          </w:p>
                          <w:p w:rsidR="006B052C" w:rsidRDefault="006B052C" w:rsidP="006B052C">
                            <w:pPr>
                              <w:pStyle w:val="Subhead01"/>
                            </w:pPr>
                            <w:r>
                              <w:t xml:space="preserve"> </w:t>
                            </w:r>
                            <w:r w:rsidR="006F32CE">
                              <w:t xml:space="preserve">  </w:t>
                            </w:r>
                            <w:r w:rsidRPr="006F32CE">
                              <w:rPr>
                                <w:b/>
                              </w:rPr>
                              <w:t>Where:</w:t>
                            </w:r>
                            <w:r>
                              <w:t xml:space="preserve"> D’Arcy McGee High School </w:t>
                            </w:r>
                            <w:r w:rsidR="006F32CE">
                              <w:t>Gymnasium</w:t>
                            </w:r>
                          </w:p>
                          <w:p w:rsidR="006F32CE" w:rsidRPr="006556C6" w:rsidRDefault="006F32CE" w:rsidP="006B052C">
                            <w:pPr>
                              <w:pStyle w:val="Subhead01"/>
                            </w:pPr>
                            <w:r>
                              <w:t xml:space="preserve">   </w:t>
                            </w:r>
                          </w:p>
                          <w:p w:rsidR="007F7604" w:rsidRPr="00E161C5" w:rsidRDefault="007F7604" w:rsidP="007F7604">
                            <w:pPr>
                              <w:rPr>
                                <w:rFonts w:ascii="Times" w:hAnsi="Times"/>
                                <w:color w:val="00467F"/>
                              </w:rPr>
                            </w:pPr>
                            <w:r w:rsidRPr="00E161C5">
                              <w:rPr>
                                <w:color w:val="00467F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-17.1pt;margin-top:106.95pt;width:359.8pt;height:6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/5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" filled="f" stroked="f">
                <v:textbox>
                  <w:txbxContent>
                    <w:p w:rsidR="007F7604" w:rsidRDefault="006B052C" w:rsidP="000015D5">
                      <w:pPr>
                        <w:pStyle w:val="Subhead01"/>
                        <w:jc w:val="center"/>
                      </w:pPr>
                      <w:r w:rsidRPr="006F32CE">
                        <w:rPr>
                          <w:b/>
                        </w:rPr>
                        <w:t>When:</w:t>
                      </w:r>
                      <w:r>
                        <w:t xml:space="preserve"> </w:t>
                      </w:r>
                      <w:r w:rsidR="000015D5">
                        <w:t>Thursday</w:t>
                      </w:r>
                      <w:r>
                        <w:t>,</w:t>
                      </w:r>
                      <w:r w:rsidR="000015D5">
                        <w:t xml:space="preserve"> October 24</w:t>
                      </w:r>
                      <w:r w:rsidR="000015D5" w:rsidRPr="000015D5">
                        <w:rPr>
                          <w:vertAlign w:val="superscript"/>
                        </w:rPr>
                        <w:t>th</w:t>
                      </w:r>
                      <w:r w:rsidR="000015D5">
                        <w:t xml:space="preserve"> from</w:t>
                      </w:r>
                      <w:r>
                        <w:t xml:space="preserve"> 6:00-8</w:t>
                      </w:r>
                      <w:r w:rsidR="000015D5">
                        <w:t>:00pm</w:t>
                      </w:r>
                    </w:p>
                    <w:p w:rsidR="006B052C" w:rsidRDefault="006B052C" w:rsidP="006B052C">
                      <w:pPr>
                        <w:pStyle w:val="Subhead01"/>
                      </w:pPr>
                      <w:r>
                        <w:t xml:space="preserve"> </w:t>
                      </w:r>
                      <w:r w:rsidR="006F32CE">
                        <w:t xml:space="preserve">  </w:t>
                      </w:r>
                      <w:r w:rsidRPr="006F32CE">
                        <w:rPr>
                          <w:b/>
                        </w:rPr>
                        <w:t>Where:</w:t>
                      </w:r>
                      <w:r>
                        <w:t xml:space="preserve"> D’Arcy McGee High School </w:t>
                      </w:r>
                      <w:r w:rsidR="006F32CE">
                        <w:t>Gymnasium</w:t>
                      </w:r>
                    </w:p>
                    <w:p w:rsidR="006F32CE" w:rsidRPr="006556C6" w:rsidRDefault="006F32CE" w:rsidP="006B052C">
                      <w:pPr>
                        <w:pStyle w:val="Subhead01"/>
                      </w:pPr>
                      <w:r>
                        <w:t xml:space="preserve">   </w:t>
                      </w:r>
                    </w:p>
                    <w:p w:rsidR="007F7604" w:rsidRPr="00E161C5" w:rsidRDefault="007F7604" w:rsidP="007F7604">
                      <w:pPr>
                        <w:rPr>
                          <w:rFonts w:ascii="Times" w:hAnsi="Times"/>
                          <w:color w:val="00467F"/>
                        </w:rPr>
                      </w:pPr>
                      <w:r w:rsidRPr="00E161C5">
                        <w:rPr>
                          <w:color w:val="00467F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2163445</wp:posOffset>
                </wp:positionV>
                <wp:extent cx="2171700" cy="995680"/>
                <wp:effectExtent l="0" t="0" r="0" b="0"/>
                <wp:wrapNone/>
                <wp:docPr id="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4766B5" w:rsidRDefault="004766B5" w:rsidP="00712F0D">
                            <w:pPr>
                              <w:pStyle w:val="BodyText01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766B5">
                              <w:rPr>
                                <w:sz w:val="24"/>
                                <w:szCs w:val="24"/>
                                <w:lang w:val="en-CA"/>
                              </w:rPr>
                              <w:t>Want to find out what scholarship opportunities are available?</w:t>
                            </w:r>
                          </w:p>
                          <w:p w:rsidR="004766B5" w:rsidRDefault="004766B5" w:rsidP="00712F0D">
                            <w:pPr>
                              <w:pStyle w:val="BodyText01"/>
                              <w:rPr>
                                <w:lang w:val="en-CA"/>
                              </w:rPr>
                            </w:pPr>
                          </w:p>
                          <w:p w:rsidR="004766B5" w:rsidRPr="004766B5" w:rsidRDefault="004766B5" w:rsidP="00712F0D">
                            <w:pPr>
                              <w:pStyle w:val="BodyText01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margin-left:171.7pt;margin-top:170.35pt;width:171pt;height:7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" filled="f" stroked="f">
                <v:textbox>
                  <w:txbxContent>
                    <w:p w:rsidR="007F7604" w:rsidRPr="004766B5" w:rsidRDefault="004766B5" w:rsidP="00712F0D">
                      <w:pPr>
                        <w:pStyle w:val="BodyText01"/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4766B5">
                        <w:rPr>
                          <w:sz w:val="24"/>
                          <w:szCs w:val="24"/>
                          <w:lang w:val="en-CA"/>
                        </w:rPr>
                        <w:t>Want to find out what scholarship opportunities are available?</w:t>
                      </w:r>
                    </w:p>
                    <w:p w:rsidR="004766B5" w:rsidRDefault="004766B5" w:rsidP="00712F0D">
                      <w:pPr>
                        <w:pStyle w:val="BodyText01"/>
                        <w:rPr>
                          <w:lang w:val="en-CA"/>
                        </w:rPr>
                      </w:pPr>
                    </w:p>
                    <w:p w:rsidR="004766B5" w:rsidRPr="004766B5" w:rsidRDefault="004766B5" w:rsidP="00712F0D">
                      <w:pPr>
                        <w:pStyle w:val="BodyText01"/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2163445</wp:posOffset>
                </wp:positionV>
                <wp:extent cx="2171700" cy="1129030"/>
                <wp:effectExtent l="0" t="0" r="0" b="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4766B5" w:rsidRDefault="000015D5" w:rsidP="00712F0D">
                            <w:pPr>
                              <w:pStyle w:val="BodyText01"/>
                              <w:rPr>
                                <w:sz w:val="24"/>
                                <w:szCs w:val="24"/>
                              </w:rPr>
                            </w:pPr>
                            <w:r w:rsidRPr="004766B5">
                              <w:rPr>
                                <w:sz w:val="24"/>
                                <w:szCs w:val="24"/>
                              </w:rPr>
                              <w:t>Wondering what to do after high school?</w:t>
                            </w:r>
                          </w:p>
                          <w:p w:rsidR="007F7604" w:rsidRPr="004766B5" w:rsidRDefault="007F7604" w:rsidP="00712F0D">
                            <w:pPr>
                              <w:pStyle w:val="BodyText0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7604" w:rsidRPr="004766B5" w:rsidRDefault="000015D5" w:rsidP="00712F0D">
                            <w:pPr>
                              <w:pStyle w:val="BodyText01"/>
                              <w:rPr>
                                <w:sz w:val="24"/>
                                <w:szCs w:val="24"/>
                              </w:rPr>
                            </w:pPr>
                            <w:r w:rsidRPr="004766B5">
                              <w:rPr>
                                <w:sz w:val="24"/>
                                <w:szCs w:val="24"/>
                              </w:rPr>
                              <w:t>Have questions about your post</w:t>
                            </w:r>
                            <w:r w:rsidR="00200B3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4766B5">
                              <w:rPr>
                                <w:sz w:val="24"/>
                                <w:szCs w:val="24"/>
                              </w:rPr>
                              <w:t xml:space="preserve"> secondary options?</w:t>
                            </w:r>
                          </w:p>
                          <w:p w:rsidR="000015D5" w:rsidRDefault="000015D5" w:rsidP="00712F0D">
                            <w:pPr>
                              <w:pStyle w:val="BodyText01"/>
                            </w:pPr>
                          </w:p>
                          <w:p w:rsidR="000015D5" w:rsidRPr="007F7604" w:rsidRDefault="000015D5" w:rsidP="00712F0D">
                            <w:pPr>
                              <w:pStyle w:val="BodyText01"/>
                            </w:pPr>
                          </w:p>
                          <w:p w:rsidR="007F7604" w:rsidRPr="007F7604" w:rsidRDefault="007F7604" w:rsidP="00712F0D">
                            <w:pPr>
                              <w:pStyle w:val="BodyText01"/>
                            </w:pPr>
                          </w:p>
                          <w:p w:rsidR="007F7604" w:rsidRPr="007F7604" w:rsidRDefault="007F7604" w:rsidP="00712F0D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-8.3pt;margin-top:170.35pt;width:171pt;height:8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" filled="f" stroked="f">
                <v:textbox>
                  <w:txbxContent>
                    <w:p w:rsidR="007F7604" w:rsidRPr="004766B5" w:rsidRDefault="000015D5" w:rsidP="00712F0D">
                      <w:pPr>
                        <w:pStyle w:val="BodyText01"/>
                        <w:rPr>
                          <w:sz w:val="24"/>
                          <w:szCs w:val="24"/>
                        </w:rPr>
                      </w:pPr>
                      <w:r w:rsidRPr="004766B5">
                        <w:rPr>
                          <w:sz w:val="24"/>
                          <w:szCs w:val="24"/>
                        </w:rPr>
                        <w:t>Wondering what to do after high school?</w:t>
                      </w:r>
                    </w:p>
                    <w:p w:rsidR="007F7604" w:rsidRPr="004766B5" w:rsidRDefault="007F7604" w:rsidP="00712F0D">
                      <w:pPr>
                        <w:pStyle w:val="BodyText01"/>
                        <w:rPr>
                          <w:sz w:val="24"/>
                          <w:szCs w:val="24"/>
                        </w:rPr>
                      </w:pPr>
                    </w:p>
                    <w:p w:rsidR="007F7604" w:rsidRPr="004766B5" w:rsidRDefault="000015D5" w:rsidP="00712F0D">
                      <w:pPr>
                        <w:pStyle w:val="BodyText01"/>
                        <w:rPr>
                          <w:sz w:val="24"/>
                          <w:szCs w:val="24"/>
                        </w:rPr>
                      </w:pPr>
                      <w:r w:rsidRPr="004766B5">
                        <w:rPr>
                          <w:sz w:val="24"/>
                          <w:szCs w:val="24"/>
                        </w:rPr>
                        <w:t>Have questions about your post</w:t>
                      </w:r>
                      <w:r w:rsidR="00200B3C">
                        <w:rPr>
                          <w:sz w:val="24"/>
                          <w:szCs w:val="24"/>
                        </w:rPr>
                        <w:t>-</w:t>
                      </w:r>
                      <w:r w:rsidRPr="004766B5">
                        <w:rPr>
                          <w:sz w:val="24"/>
                          <w:szCs w:val="24"/>
                        </w:rPr>
                        <w:t xml:space="preserve"> secondary options?</w:t>
                      </w:r>
                    </w:p>
                    <w:p w:rsidR="000015D5" w:rsidRDefault="000015D5" w:rsidP="00712F0D">
                      <w:pPr>
                        <w:pStyle w:val="BodyText01"/>
                      </w:pPr>
                    </w:p>
                    <w:p w:rsidR="000015D5" w:rsidRPr="007F7604" w:rsidRDefault="000015D5" w:rsidP="00712F0D">
                      <w:pPr>
                        <w:pStyle w:val="BodyText01"/>
                      </w:pPr>
                    </w:p>
                    <w:p w:rsidR="007F7604" w:rsidRPr="007F7604" w:rsidRDefault="007F7604" w:rsidP="00712F0D">
                      <w:pPr>
                        <w:pStyle w:val="BodyText01"/>
                      </w:pPr>
                    </w:p>
                    <w:p w:rsidR="007F7604" w:rsidRPr="007F7604" w:rsidRDefault="007F7604" w:rsidP="00712F0D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3188969</wp:posOffset>
                </wp:positionV>
                <wp:extent cx="4258945" cy="0"/>
                <wp:effectExtent l="0" t="0" r="27305" b="19050"/>
                <wp:wrapNone/>
                <wp:docPr id="1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-8.3pt;margin-top:251.1pt;width:335.3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6055360</wp:posOffset>
                </wp:positionH>
                <wp:positionV relativeFrom="paragraph">
                  <wp:posOffset>5717540</wp:posOffset>
                </wp:positionV>
                <wp:extent cx="2400300" cy="761365"/>
                <wp:effectExtent l="0" t="0" r="0" b="635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AE4040" w:rsidRDefault="00AE4040" w:rsidP="00AE4040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217420" cy="727591"/>
                                  <wp:effectExtent l="19050" t="0" r="0" b="0"/>
                                  <wp:docPr id="1" name="Picture 0" descr="untitled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bmp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72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476.8pt;margin-top:450.2pt;width:189pt;height:5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mGtwIAAMI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" filled="f" stroked="f">
                <v:textbox>
                  <w:txbxContent>
                    <w:p w:rsidR="007F7604" w:rsidRPr="00AE4040" w:rsidRDefault="00AE4040" w:rsidP="00AE4040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217420" cy="727591"/>
                            <wp:effectExtent l="19050" t="0" r="0" b="0"/>
                            <wp:docPr id="1" name="Picture 0" descr="untitled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bmp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7275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635635</wp:posOffset>
                </wp:positionV>
                <wp:extent cx="5283835" cy="769620"/>
                <wp:effectExtent l="0" t="0" r="0" b="0"/>
                <wp:wrapNone/>
                <wp:docPr id="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83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6B052C" w:rsidRDefault="006B052C" w:rsidP="00712F0D">
                            <w:pPr>
                              <w:pStyle w:val="HEADLINE01"/>
                              <w:rPr>
                                <w:sz w:val="44"/>
                                <w:szCs w:val="44"/>
                              </w:rPr>
                            </w:pPr>
                            <w:r w:rsidRPr="006B052C">
                              <w:rPr>
                                <w:sz w:val="44"/>
                                <w:szCs w:val="44"/>
                              </w:rPr>
                              <w:t xml:space="preserve">WQSB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College</w:t>
                            </w:r>
                            <w:r w:rsidR="006F32CE"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="000015D5" w:rsidRPr="006B052C">
                              <w:rPr>
                                <w:sz w:val="44"/>
                                <w:szCs w:val="44"/>
                              </w:rPr>
                              <w:t xml:space="preserve"> university</w:t>
                            </w:r>
                            <w:r w:rsidR="006F32CE">
                              <w:rPr>
                                <w:sz w:val="44"/>
                                <w:szCs w:val="44"/>
                              </w:rPr>
                              <w:t xml:space="preserve"> &amp; Trades</w:t>
                            </w:r>
                            <w:r w:rsidR="000015D5" w:rsidRPr="006B052C">
                              <w:rPr>
                                <w:sz w:val="44"/>
                                <w:szCs w:val="44"/>
                              </w:rPr>
                              <w:t xml:space="preserve"> evening</w:t>
                            </w:r>
                          </w:p>
                          <w:p w:rsidR="007F7604" w:rsidRPr="004A516D" w:rsidRDefault="007F7604" w:rsidP="007F7604">
                            <w:pPr>
                              <w:pStyle w:val="Heading1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 w:rsidRPr="004A516D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  <w:p w:rsidR="007F7604" w:rsidRPr="004A516D" w:rsidRDefault="007F7604" w:rsidP="007F7604">
                            <w:pPr>
                              <w:rPr>
                                <w:rFonts w:ascii="Times" w:hAnsi="Times"/>
                                <w:color w:val="00467F"/>
                              </w:rPr>
                            </w:pPr>
                            <w:r w:rsidRPr="004A516D">
                              <w:rPr>
                                <w:color w:val="00467F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-38.2pt;margin-top:50.05pt;width:416.05pt;height:6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tpvAIAAME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" filled="f" stroked="f">
                <v:textbox>
                  <w:txbxContent>
                    <w:p w:rsidR="007F7604" w:rsidRPr="006B052C" w:rsidRDefault="006B052C" w:rsidP="00712F0D">
                      <w:pPr>
                        <w:pStyle w:val="HEADLINE01"/>
                        <w:rPr>
                          <w:sz w:val="44"/>
                          <w:szCs w:val="44"/>
                        </w:rPr>
                      </w:pPr>
                      <w:r w:rsidRPr="006B052C">
                        <w:rPr>
                          <w:sz w:val="44"/>
                          <w:szCs w:val="44"/>
                        </w:rPr>
                        <w:t xml:space="preserve">WQSB </w:t>
                      </w:r>
                      <w:r>
                        <w:rPr>
                          <w:sz w:val="44"/>
                          <w:szCs w:val="44"/>
                        </w:rPr>
                        <w:t>College</w:t>
                      </w:r>
                      <w:r w:rsidR="006F32CE">
                        <w:rPr>
                          <w:sz w:val="44"/>
                          <w:szCs w:val="44"/>
                        </w:rPr>
                        <w:t>,</w:t>
                      </w:r>
                      <w:r w:rsidR="000015D5" w:rsidRPr="006B052C">
                        <w:rPr>
                          <w:sz w:val="44"/>
                          <w:szCs w:val="44"/>
                        </w:rPr>
                        <w:t xml:space="preserve"> university</w:t>
                      </w:r>
                      <w:r w:rsidR="006F32CE">
                        <w:rPr>
                          <w:sz w:val="44"/>
                          <w:szCs w:val="44"/>
                        </w:rPr>
                        <w:t xml:space="preserve"> &amp; Trades</w:t>
                      </w:r>
                      <w:r w:rsidR="000015D5" w:rsidRPr="006B052C">
                        <w:rPr>
                          <w:sz w:val="44"/>
                          <w:szCs w:val="44"/>
                        </w:rPr>
                        <w:t xml:space="preserve"> evening</w:t>
                      </w:r>
                    </w:p>
                    <w:p w:rsidR="007F7604" w:rsidRPr="004A516D" w:rsidRDefault="007F7604" w:rsidP="007F7604">
                      <w:pPr>
                        <w:pStyle w:val="Heading1"/>
                        <w:jc w:val="left"/>
                        <w:rPr>
                          <w:b/>
                          <w:sz w:val="32"/>
                        </w:rPr>
                      </w:pPr>
                      <w:r w:rsidRPr="004A516D">
                        <w:rPr>
                          <w:b/>
                          <w:sz w:val="32"/>
                        </w:rPr>
                        <w:tab/>
                      </w:r>
                    </w:p>
                    <w:p w:rsidR="007F7604" w:rsidRPr="004A516D" w:rsidRDefault="007F7604" w:rsidP="007F7604">
                      <w:pPr>
                        <w:rPr>
                          <w:rFonts w:ascii="Times" w:hAnsi="Times"/>
                          <w:color w:val="00467F"/>
                        </w:rPr>
                      </w:pPr>
                      <w:r w:rsidRPr="004A516D">
                        <w:rPr>
                          <w:color w:val="00467F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5717540</wp:posOffset>
                </wp:positionV>
                <wp:extent cx="5715000" cy="457200"/>
                <wp:effectExtent l="0" t="0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1F6BFD" w:rsidRDefault="001F6BFD" w:rsidP="00712F0D">
                            <w:pPr>
                              <w:pStyle w:val="INSERTYOURNAMEHERE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For more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margin-left:-17.3pt;margin-top:450.2pt;width:45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" filled="f" stroked="f">
                <v:textbox>
                  <w:txbxContent>
                    <w:p w:rsidR="007F7604" w:rsidRPr="001F6BFD" w:rsidRDefault="001F6BFD" w:rsidP="00712F0D">
                      <w:pPr>
                        <w:pStyle w:val="INSERTYOURNAMEHERE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For more information: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6060440</wp:posOffset>
                </wp:positionV>
                <wp:extent cx="5943600" cy="571500"/>
                <wp:effectExtent l="0" t="0" r="0" b="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4A516D" w:rsidRDefault="001F6BFD" w:rsidP="00712F0D">
                            <w:pPr>
                              <w:pStyle w:val="Address"/>
                            </w:pPr>
                            <w:r>
                              <w:t>M</w:t>
                            </w:r>
                            <w:r w:rsidR="00200B3C">
                              <w:t>s. Maloney,</w:t>
                            </w:r>
                            <w:r>
                              <w:t xml:space="preserve"> D’Arcy McGee High School</w:t>
                            </w:r>
                          </w:p>
                          <w:p w:rsidR="007F7604" w:rsidRPr="004A516D" w:rsidRDefault="001F6BFD" w:rsidP="00712F0D">
                            <w:pPr>
                              <w:pStyle w:val="Address"/>
                            </w:pPr>
                            <w:r>
                              <w:t>819.684.7472 ext. 2116</w:t>
                            </w:r>
                            <w:r w:rsidR="00200B3C">
                              <w:t xml:space="preserve"> </w:t>
                            </w:r>
                            <w:r w:rsidR="007F7604" w:rsidRPr="004A516D">
                              <w:t xml:space="preserve">  •  </w:t>
                            </w:r>
                            <w:r w:rsidRPr="0065226B">
                              <w:t>fmaloney@wqsb.qc.ca</w:t>
                            </w:r>
                          </w:p>
                          <w:p w:rsidR="007F7604" w:rsidRPr="004A516D" w:rsidRDefault="007F7604" w:rsidP="00712F0D">
                            <w:pPr>
                              <w:pStyle w:val="Address"/>
                            </w:pPr>
                          </w:p>
                          <w:p w:rsidR="007F7604" w:rsidRPr="004A516D" w:rsidRDefault="007F7604" w:rsidP="00712F0D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-17.3pt;margin-top:477.2pt;width:46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lg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" filled="f" stroked="f">
                <v:textbox>
                  <w:txbxContent>
                    <w:p w:rsidR="007F7604" w:rsidRPr="004A516D" w:rsidRDefault="001F6BFD" w:rsidP="00712F0D">
                      <w:pPr>
                        <w:pStyle w:val="Address"/>
                      </w:pPr>
                      <w:r>
                        <w:t>M</w:t>
                      </w:r>
                      <w:r w:rsidR="00200B3C">
                        <w:t>s. Maloney,</w:t>
                      </w:r>
                      <w:r>
                        <w:t xml:space="preserve"> D’Arcy McGee High School</w:t>
                      </w:r>
                    </w:p>
                    <w:p w:rsidR="007F7604" w:rsidRPr="004A516D" w:rsidRDefault="001F6BFD" w:rsidP="00712F0D">
                      <w:pPr>
                        <w:pStyle w:val="Address"/>
                      </w:pPr>
                      <w:r>
                        <w:t>819.684.7472 ext. 2116</w:t>
                      </w:r>
                      <w:r w:rsidR="00200B3C">
                        <w:t xml:space="preserve"> </w:t>
                      </w:r>
                      <w:r w:rsidR="007F7604" w:rsidRPr="004A516D">
                        <w:t xml:space="preserve">  •  </w:t>
                      </w:r>
                      <w:r w:rsidRPr="0065226B">
                        <w:t>fmaloney@wqsb.qc.ca</w:t>
                      </w:r>
                    </w:p>
                    <w:p w:rsidR="007F7604" w:rsidRPr="004A516D" w:rsidRDefault="007F7604" w:rsidP="00712F0D">
                      <w:pPr>
                        <w:pStyle w:val="Address"/>
                      </w:pPr>
                    </w:p>
                    <w:p w:rsidR="007F7604" w:rsidRPr="004A516D" w:rsidRDefault="007F7604" w:rsidP="00712F0D">
                      <w:pPr>
                        <w:pStyle w:val="Address"/>
                      </w:pPr>
                    </w:p>
                  </w:txbxContent>
                </v:textbox>
              </v:shape>
            </w:pict>
          </mc:Fallback>
        </mc:AlternateContent>
      </w:r>
      <w:r w:rsidR="00F72A90">
        <w:rPr>
          <w:noProof/>
          <w:lang w:val="en-CA"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-891540</wp:posOffset>
            </wp:positionV>
            <wp:extent cx="9997440" cy="7721600"/>
            <wp:effectExtent l="19050" t="0" r="3810" b="0"/>
            <wp:wrapNone/>
            <wp:docPr id="48" name="Picture 48" descr="legal_classic_flyer_Hori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gal_classic_flyer_Hori_fro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3683000</wp:posOffset>
                </wp:positionV>
                <wp:extent cx="1828800" cy="1028700"/>
                <wp:effectExtent l="0" t="0" r="0" b="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604" w:rsidRPr="004A516D" w:rsidRDefault="007F7604" w:rsidP="00712F0D">
                            <w:pPr>
                              <w:pStyle w:val="Nameofpersonquoted"/>
                            </w:pPr>
                            <w:r w:rsidRPr="004A516D">
                              <w:t>Name of person quoted,</w:t>
                            </w:r>
                          </w:p>
                          <w:p w:rsidR="007F7604" w:rsidRPr="004A516D" w:rsidRDefault="007F7604" w:rsidP="00712F0D">
                            <w:pPr>
                              <w:pStyle w:val="Nameofpersonquoted"/>
                            </w:pPr>
                            <w:r w:rsidRPr="004A516D">
                              <w:t>Title of person quoted</w:t>
                            </w:r>
                          </w:p>
                          <w:p w:rsidR="007F7604" w:rsidRPr="00E161C5" w:rsidRDefault="007F7604" w:rsidP="007F76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-30.5pt;margin-top:290pt;width:2in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Jo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" filled="f" stroked="f">
                <v:textbox>
                  <w:txbxContent>
                    <w:p w:rsidR="007F7604" w:rsidRPr="004A516D" w:rsidRDefault="007F7604" w:rsidP="00712F0D">
                      <w:pPr>
                        <w:pStyle w:val="Nameofpersonquoted"/>
                      </w:pPr>
                      <w:r w:rsidRPr="004A516D">
                        <w:t>Name of person quoted,</w:t>
                      </w:r>
                    </w:p>
                    <w:p w:rsidR="007F7604" w:rsidRPr="004A516D" w:rsidRDefault="007F7604" w:rsidP="00712F0D">
                      <w:pPr>
                        <w:pStyle w:val="Nameofpersonquoted"/>
                      </w:pPr>
                      <w:r w:rsidRPr="004A516D">
                        <w:t>Title of person quoted</w:t>
                      </w:r>
                    </w:p>
                    <w:p w:rsidR="007F7604" w:rsidRPr="00E161C5" w:rsidRDefault="007F7604" w:rsidP="007F7604"/>
                  </w:txbxContent>
                </v:textbox>
              </v:shape>
            </w:pict>
          </mc:Fallback>
        </mc:AlternateContent>
      </w:r>
    </w:p>
    <w:sectPr w:rsidR="007F7604" w:rsidSect="007F7604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E3E5C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2D01E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2ACA2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F4C6F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46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11A50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33C1D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1B841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1DC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2B42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2DAFE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6F4EFC"/>
    <w:multiLevelType w:val="hybridMultilevel"/>
    <w:tmpl w:val="4CC8102A"/>
    <w:lvl w:ilvl="0" w:tplc="5E009C3C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C52AC7"/>
    <w:multiLevelType w:val="hybridMultilevel"/>
    <w:tmpl w:val="7F148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90"/>
    <w:rsid w:val="000015D5"/>
    <w:rsid w:val="001F6BFD"/>
    <w:rsid w:val="00200B3C"/>
    <w:rsid w:val="00371C23"/>
    <w:rsid w:val="003E59C1"/>
    <w:rsid w:val="004766B5"/>
    <w:rsid w:val="005156AB"/>
    <w:rsid w:val="0065226B"/>
    <w:rsid w:val="006B052C"/>
    <w:rsid w:val="006F32CE"/>
    <w:rsid w:val="00712F0D"/>
    <w:rsid w:val="007F7604"/>
    <w:rsid w:val="008D5FEB"/>
    <w:rsid w:val="00AE4040"/>
    <w:rsid w:val="00D866C2"/>
    <w:rsid w:val="00E1148A"/>
    <w:rsid w:val="00F7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none [2408]" stroke="f">
      <v:fill color="none [2408]" type="pattern"/>
      <v:stroke on="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91C07"/>
    <w:pPr>
      <w:keepNext/>
      <w:jc w:val="center"/>
      <w:outlineLvl w:val="0"/>
    </w:pPr>
    <w:rPr>
      <w:rFonts w:ascii="Times" w:eastAsia="Times" w:hAnsi="Times"/>
      <w:sz w:val="60"/>
    </w:rPr>
  </w:style>
  <w:style w:type="paragraph" w:styleId="Heading3">
    <w:name w:val="heading 3"/>
    <w:basedOn w:val="Normal"/>
    <w:next w:val="Normal"/>
    <w:qFormat/>
    <w:rsid w:val="00391C07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91C07"/>
    <w:pPr>
      <w:spacing w:line="360" w:lineRule="auto"/>
      <w:jc w:val="center"/>
    </w:pPr>
    <w:rPr>
      <w:rFonts w:ascii="Times" w:eastAsia="Times" w:hAnsi="Times"/>
      <w:b/>
      <w:color w:val="411D0E"/>
      <w:sz w:val="28"/>
    </w:rPr>
  </w:style>
  <w:style w:type="paragraph" w:styleId="BodyText">
    <w:name w:val="Body Text"/>
    <w:basedOn w:val="Normal"/>
    <w:link w:val="BodyTextChar"/>
    <w:rsid w:val="00391C07"/>
    <w:rPr>
      <w:rFonts w:ascii="Times" w:eastAsia="Times" w:hAnsi="Times"/>
      <w:color w:val="411D0E"/>
      <w:sz w:val="20"/>
    </w:rPr>
  </w:style>
  <w:style w:type="paragraph" w:customStyle="1" w:styleId="HEADLINE01">
    <w:name w:val="HEADLINE 01"/>
    <w:basedOn w:val="Heading1"/>
    <w:link w:val="HEADLINE01Char"/>
    <w:qFormat/>
    <w:rsid w:val="00712F0D"/>
    <w:rPr>
      <w:rFonts w:ascii="Georgia" w:hAnsi="Georgia"/>
      <w:caps/>
      <w:color w:val="808080"/>
      <w:sz w:val="48"/>
    </w:rPr>
  </w:style>
  <w:style w:type="paragraph" w:customStyle="1" w:styleId="Subhead01">
    <w:name w:val="Subhead 01"/>
    <w:basedOn w:val="Heading1"/>
    <w:link w:val="Subhead01Char"/>
    <w:qFormat/>
    <w:rsid w:val="00712F0D"/>
    <w:pPr>
      <w:jc w:val="left"/>
    </w:pPr>
    <w:rPr>
      <w:color w:val="333333"/>
      <w:sz w:val="32"/>
    </w:rPr>
  </w:style>
  <w:style w:type="character" w:customStyle="1" w:styleId="Heading1Char">
    <w:name w:val="Heading 1 Char"/>
    <w:basedOn w:val="DefaultParagraphFont"/>
    <w:link w:val="Heading1"/>
    <w:rsid w:val="00712F0D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712F0D"/>
    <w:rPr>
      <w:rFonts w:ascii="Times" w:eastAsia="Times" w:hAnsi="Times"/>
      <w:sz w:val="60"/>
    </w:rPr>
  </w:style>
  <w:style w:type="paragraph" w:customStyle="1" w:styleId="BodyText01">
    <w:name w:val="Body Text 01"/>
    <w:basedOn w:val="BodyText"/>
    <w:link w:val="BodyText01Char"/>
    <w:qFormat/>
    <w:rsid w:val="00712F0D"/>
  </w:style>
  <w:style w:type="character" w:customStyle="1" w:styleId="Subhead01Char">
    <w:name w:val="Subhead 01 Char"/>
    <w:basedOn w:val="Heading1Char"/>
    <w:link w:val="Subhead01"/>
    <w:rsid w:val="00712F0D"/>
    <w:rPr>
      <w:rFonts w:ascii="Times" w:eastAsia="Times" w:hAnsi="Times"/>
      <w:color w:val="333333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712F0D"/>
    <w:pPr>
      <w:jc w:val="center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712F0D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712F0D"/>
    <w:rPr>
      <w:rFonts w:ascii="Times" w:eastAsia="Times" w:hAnsi="Times"/>
      <w:color w:val="411D0E"/>
    </w:rPr>
  </w:style>
  <w:style w:type="paragraph" w:customStyle="1" w:styleId="INSERTYOURNAMEHERE">
    <w:name w:val="INSERT YOUR NAME HERE"/>
    <w:basedOn w:val="BodyText2"/>
    <w:link w:val="INSERTYOURNAMEHEREChar"/>
    <w:qFormat/>
    <w:rsid w:val="00712F0D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PhotoHereChar">
    <w:name w:val="Place Photo Here Char"/>
    <w:basedOn w:val="DefaultParagraphFont"/>
    <w:link w:val="PlacePhotoHere"/>
    <w:rsid w:val="00712F0D"/>
  </w:style>
  <w:style w:type="paragraph" w:customStyle="1" w:styleId="Address">
    <w:name w:val="Address"/>
    <w:basedOn w:val="BodyText2"/>
    <w:link w:val="AddressChar"/>
    <w:qFormat/>
    <w:rsid w:val="00712F0D"/>
    <w:pPr>
      <w:spacing w:line="200" w:lineRule="exact"/>
      <w:ind w:left="720" w:hanging="720"/>
      <w:jc w:val="left"/>
    </w:pPr>
    <w:rPr>
      <w:color w:val="FFFFFF"/>
      <w:sz w:val="20"/>
    </w:rPr>
  </w:style>
  <w:style w:type="character" w:customStyle="1" w:styleId="BodyText2Char">
    <w:name w:val="Body Text 2 Char"/>
    <w:basedOn w:val="DefaultParagraphFont"/>
    <w:link w:val="BodyText2"/>
    <w:rsid w:val="00712F0D"/>
    <w:rPr>
      <w:rFonts w:ascii="Times" w:eastAsia="Times" w:hAnsi="Times"/>
      <w:b/>
      <w:color w:val="411D0E"/>
      <w:sz w:val="28"/>
    </w:rPr>
  </w:style>
  <w:style w:type="character" w:customStyle="1" w:styleId="INSERTYOURNAMEHEREChar">
    <w:name w:val="INSERT YOUR NAME HERE Char"/>
    <w:basedOn w:val="BodyText2Char"/>
    <w:link w:val="INSERTYOURNAMEHERE"/>
    <w:rsid w:val="00712F0D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712F0D"/>
    <w:pPr>
      <w:spacing w:line="160" w:lineRule="exact"/>
      <w:ind w:left="720" w:hanging="720"/>
    </w:pPr>
    <w:rPr>
      <w:color w:val="FFFFFF"/>
      <w:sz w:val="16"/>
    </w:rPr>
  </w:style>
  <w:style w:type="character" w:customStyle="1" w:styleId="AddressChar">
    <w:name w:val="Address Char"/>
    <w:basedOn w:val="BodyText2Char"/>
    <w:link w:val="Address"/>
    <w:rsid w:val="00712F0D"/>
    <w:rPr>
      <w:rFonts w:ascii="Times" w:eastAsia="Times" w:hAnsi="Times"/>
      <w:b/>
      <w:color w:val="FFFFFF"/>
      <w:sz w:val="28"/>
    </w:rPr>
  </w:style>
  <w:style w:type="paragraph" w:customStyle="1" w:styleId="Addphotocaptionshere">
    <w:name w:val="Add photo captions here"/>
    <w:basedOn w:val="Normal"/>
    <w:link w:val="AddphotocaptionshereChar"/>
    <w:qFormat/>
    <w:rsid w:val="00712F0D"/>
    <w:pPr>
      <w:spacing w:line="180" w:lineRule="exact"/>
      <w:jc w:val="right"/>
    </w:pPr>
    <w:rPr>
      <w:rFonts w:ascii="Times" w:hAnsi="Times"/>
      <w:b/>
      <w:color w:val="333333"/>
      <w:sz w:val="16"/>
    </w:rPr>
  </w:style>
  <w:style w:type="character" w:customStyle="1" w:styleId="PlaceLogoChar">
    <w:name w:val="Place Logo Char"/>
    <w:basedOn w:val="BodyText2Char"/>
    <w:link w:val="PlaceLogo"/>
    <w:rsid w:val="00712F0D"/>
    <w:rPr>
      <w:rFonts w:ascii="Times" w:eastAsia="Times" w:hAnsi="Times"/>
      <w:b/>
      <w:color w:val="FFFFFF"/>
      <w:sz w:val="16"/>
    </w:rPr>
  </w:style>
  <w:style w:type="paragraph" w:customStyle="1" w:styleId="customerquotes">
    <w:name w:val="customer quotes"/>
    <w:basedOn w:val="Normal"/>
    <w:link w:val="customerquotesChar"/>
    <w:qFormat/>
    <w:rsid w:val="00712F0D"/>
    <w:pPr>
      <w:spacing w:line="300" w:lineRule="exact"/>
    </w:pPr>
    <w:rPr>
      <w:rFonts w:ascii="Times" w:hAnsi="Times"/>
      <w:i/>
      <w:color w:val="FFFFFF"/>
    </w:rPr>
  </w:style>
  <w:style w:type="character" w:customStyle="1" w:styleId="AddphotocaptionshereChar">
    <w:name w:val="Add photo captions here Char"/>
    <w:basedOn w:val="DefaultParagraphFont"/>
    <w:link w:val="Addphotocaptionshere"/>
    <w:rsid w:val="00712F0D"/>
    <w:rPr>
      <w:rFonts w:ascii="Times" w:hAnsi="Times"/>
      <w:b/>
      <w:color w:val="333333"/>
      <w:sz w:val="16"/>
    </w:rPr>
  </w:style>
  <w:style w:type="paragraph" w:customStyle="1" w:styleId="Subhead02">
    <w:name w:val="Subhead 02"/>
    <w:basedOn w:val="Heading1"/>
    <w:link w:val="Subhead02Char"/>
    <w:qFormat/>
    <w:rsid w:val="00712F0D"/>
    <w:pPr>
      <w:jc w:val="left"/>
    </w:pPr>
    <w:rPr>
      <w:smallCaps/>
      <w:color w:val="808080"/>
      <w:sz w:val="32"/>
    </w:rPr>
  </w:style>
  <w:style w:type="character" w:customStyle="1" w:styleId="customerquotesChar">
    <w:name w:val="customer quotes Char"/>
    <w:basedOn w:val="DefaultParagraphFont"/>
    <w:link w:val="customerquotes"/>
    <w:rsid w:val="00712F0D"/>
    <w:rPr>
      <w:rFonts w:ascii="Times" w:hAnsi="Times"/>
      <w:i/>
      <w:color w:val="FFFFFF"/>
      <w:sz w:val="24"/>
    </w:rPr>
  </w:style>
  <w:style w:type="paragraph" w:customStyle="1" w:styleId="BodyText02">
    <w:name w:val="Body Text 02"/>
    <w:basedOn w:val="BodyText"/>
    <w:link w:val="BodyText02Char"/>
    <w:qFormat/>
    <w:rsid w:val="00712F0D"/>
    <w:rPr>
      <w:color w:val="333333"/>
    </w:rPr>
  </w:style>
  <w:style w:type="character" w:customStyle="1" w:styleId="Subhead02Char">
    <w:name w:val="Subhead 02 Char"/>
    <w:basedOn w:val="Heading1Char"/>
    <w:link w:val="Subhead02"/>
    <w:rsid w:val="00712F0D"/>
    <w:rPr>
      <w:rFonts w:ascii="Times" w:eastAsia="Times" w:hAnsi="Times"/>
      <w:smallCaps/>
      <w:color w:val="808080"/>
      <w:sz w:val="32"/>
    </w:rPr>
  </w:style>
  <w:style w:type="paragraph" w:customStyle="1" w:styleId="Nameofpersonquoted">
    <w:name w:val="Name of person quoted"/>
    <w:basedOn w:val="Normal"/>
    <w:link w:val="NameofpersonquotedChar"/>
    <w:qFormat/>
    <w:rsid w:val="00712F0D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712F0D"/>
    <w:rPr>
      <w:rFonts w:ascii="Times" w:eastAsia="Times" w:hAnsi="Times"/>
      <w:color w:val="333333"/>
    </w:rPr>
  </w:style>
  <w:style w:type="paragraph" w:customStyle="1" w:styleId="Notes">
    <w:name w:val="Notes"/>
    <w:basedOn w:val="BodyText2"/>
    <w:link w:val="NotesChar"/>
    <w:qFormat/>
    <w:rsid w:val="00712F0D"/>
    <w:pPr>
      <w:spacing w:line="320" w:lineRule="exact"/>
      <w:ind w:left="720" w:hanging="720"/>
      <w:jc w:val="left"/>
    </w:pPr>
    <w:rPr>
      <w:color w:val="1C3751"/>
      <w:sz w:val="18"/>
    </w:rPr>
  </w:style>
  <w:style w:type="character" w:customStyle="1" w:styleId="NameofpersonquotedChar">
    <w:name w:val="Name of person quoted Char"/>
    <w:basedOn w:val="DefaultParagraphFont"/>
    <w:link w:val="Nameofpersonquoted"/>
    <w:rsid w:val="00712F0D"/>
    <w:rPr>
      <w:rFonts w:ascii="Times" w:hAnsi="Times"/>
      <w:color w:val="FFFFFF"/>
      <w:sz w:val="16"/>
    </w:rPr>
  </w:style>
  <w:style w:type="paragraph" w:customStyle="1" w:styleId="BulletPoints">
    <w:name w:val="Bullet Points"/>
    <w:basedOn w:val="Normal"/>
    <w:link w:val="BulletPointsChar"/>
    <w:qFormat/>
    <w:rsid w:val="00712F0D"/>
    <w:pPr>
      <w:numPr>
        <w:numId w:val="13"/>
      </w:numPr>
      <w:spacing w:line="200" w:lineRule="exact"/>
      <w:ind w:left="180" w:hanging="180"/>
    </w:pPr>
    <w:rPr>
      <w:rFonts w:ascii="Times" w:hAnsi="Times"/>
      <w:color w:val="1C3751"/>
      <w:sz w:val="18"/>
    </w:rPr>
  </w:style>
  <w:style w:type="character" w:customStyle="1" w:styleId="NotesChar">
    <w:name w:val="Notes Char"/>
    <w:basedOn w:val="BodyText2Char"/>
    <w:link w:val="Notes"/>
    <w:rsid w:val="00712F0D"/>
    <w:rPr>
      <w:rFonts w:ascii="Times" w:eastAsia="Times" w:hAnsi="Times"/>
      <w:b/>
      <w:color w:val="1C3751"/>
      <w:sz w:val="18"/>
    </w:rPr>
  </w:style>
  <w:style w:type="character" w:styleId="Hyperlink">
    <w:name w:val="Hyperlink"/>
    <w:basedOn w:val="DefaultParagraphFont"/>
    <w:uiPriority w:val="99"/>
    <w:unhideWhenUsed/>
    <w:rsid w:val="001F6BFD"/>
    <w:rPr>
      <w:color w:val="0000FF" w:themeColor="hyperlink"/>
      <w:u w:val="single"/>
    </w:rPr>
  </w:style>
  <w:style w:type="character" w:customStyle="1" w:styleId="BulletPointsChar">
    <w:name w:val="Bullet Points Char"/>
    <w:basedOn w:val="DefaultParagraphFont"/>
    <w:link w:val="BulletPoints"/>
    <w:rsid w:val="00712F0D"/>
    <w:rPr>
      <w:rFonts w:ascii="Times" w:hAnsi="Times"/>
      <w:color w:val="1C375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4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91C07"/>
    <w:pPr>
      <w:keepNext/>
      <w:jc w:val="center"/>
      <w:outlineLvl w:val="0"/>
    </w:pPr>
    <w:rPr>
      <w:rFonts w:ascii="Times" w:eastAsia="Times" w:hAnsi="Times"/>
      <w:sz w:val="60"/>
    </w:rPr>
  </w:style>
  <w:style w:type="paragraph" w:styleId="Heading3">
    <w:name w:val="heading 3"/>
    <w:basedOn w:val="Normal"/>
    <w:next w:val="Normal"/>
    <w:qFormat/>
    <w:rsid w:val="00391C07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91C07"/>
    <w:pPr>
      <w:spacing w:line="360" w:lineRule="auto"/>
      <w:jc w:val="center"/>
    </w:pPr>
    <w:rPr>
      <w:rFonts w:ascii="Times" w:eastAsia="Times" w:hAnsi="Times"/>
      <w:b/>
      <w:color w:val="411D0E"/>
      <w:sz w:val="28"/>
    </w:rPr>
  </w:style>
  <w:style w:type="paragraph" w:styleId="BodyText">
    <w:name w:val="Body Text"/>
    <w:basedOn w:val="Normal"/>
    <w:link w:val="BodyTextChar"/>
    <w:rsid w:val="00391C07"/>
    <w:rPr>
      <w:rFonts w:ascii="Times" w:eastAsia="Times" w:hAnsi="Times"/>
      <w:color w:val="411D0E"/>
      <w:sz w:val="20"/>
    </w:rPr>
  </w:style>
  <w:style w:type="paragraph" w:customStyle="1" w:styleId="HEADLINE01">
    <w:name w:val="HEADLINE 01"/>
    <w:basedOn w:val="Heading1"/>
    <w:link w:val="HEADLINE01Char"/>
    <w:qFormat/>
    <w:rsid w:val="00712F0D"/>
    <w:rPr>
      <w:rFonts w:ascii="Georgia" w:hAnsi="Georgia"/>
      <w:caps/>
      <w:color w:val="808080"/>
      <w:sz w:val="48"/>
    </w:rPr>
  </w:style>
  <w:style w:type="paragraph" w:customStyle="1" w:styleId="Subhead01">
    <w:name w:val="Subhead 01"/>
    <w:basedOn w:val="Heading1"/>
    <w:link w:val="Subhead01Char"/>
    <w:qFormat/>
    <w:rsid w:val="00712F0D"/>
    <w:pPr>
      <w:jc w:val="left"/>
    </w:pPr>
    <w:rPr>
      <w:color w:val="333333"/>
      <w:sz w:val="32"/>
    </w:rPr>
  </w:style>
  <w:style w:type="character" w:customStyle="1" w:styleId="Heading1Char">
    <w:name w:val="Heading 1 Char"/>
    <w:basedOn w:val="DefaultParagraphFont"/>
    <w:link w:val="Heading1"/>
    <w:rsid w:val="00712F0D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712F0D"/>
    <w:rPr>
      <w:rFonts w:ascii="Times" w:eastAsia="Times" w:hAnsi="Times"/>
      <w:sz w:val="60"/>
    </w:rPr>
  </w:style>
  <w:style w:type="paragraph" w:customStyle="1" w:styleId="BodyText01">
    <w:name w:val="Body Text 01"/>
    <w:basedOn w:val="BodyText"/>
    <w:link w:val="BodyText01Char"/>
    <w:qFormat/>
    <w:rsid w:val="00712F0D"/>
  </w:style>
  <w:style w:type="character" w:customStyle="1" w:styleId="Subhead01Char">
    <w:name w:val="Subhead 01 Char"/>
    <w:basedOn w:val="Heading1Char"/>
    <w:link w:val="Subhead01"/>
    <w:rsid w:val="00712F0D"/>
    <w:rPr>
      <w:rFonts w:ascii="Times" w:eastAsia="Times" w:hAnsi="Times"/>
      <w:color w:val="333333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712F0D"/>
    <w:pPr>
      <w:jc w:val="center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712F0D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712F0D"/>
    <w:rPr>
      <w:rFonts w:ascii="Times" w:eastAsia="Times" w:hAnsi="Times"/>
      <w:color w:val="411D0E"/>
    </w:rPr>
  </w:style>
  <w:style w:type="paragraph" w:customStyle="1" w:styleId="INSERTYOURNAMEHERE">
    <w:name w:val="INSERT YOUR NAME HERE"/>
    <w:basedOn w:val="BodyText2"/>
    <w:link w:val="INSERTYOURNAMEHEREChar"/>
    <w:qFormat/>
    <w:rsid w:val="00712F0D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PhotoHereChar">
    <w:name w:val="Place Photo Here Char"/>
    <w:basedOn w:val="DefaultParagraphFont"/>
    <w:link w:val="PlacePhotoHere"/>
    <w:rsid w:val="00712F0D"/>
  </w:style>
  <w:style w:type="paragraph" w:customStyle="1" w:styleId="Address">
    <w:name w:val="Address"/>
    <w:basedOn w:val="BodyText2"/>
    <w:link w:val="AddressChar"/>
    <w:qFormat/>
    <w:rsid w:val="00712F0D"/>
    <w:pPr>
      <w:spacing w:line="200" w:lineRule="exact"/>
      <w:ind w:left="720" w:hanging="720"/>
      <w:jc w:val="left"/>
    </w:pPr>
    <w:rPr>
      <w:color w:val="FFFFFF"/>
      <w:sz w:val="20"/>
    </w:rPr>
  </w:style>
  <w:style w:type="character" w:customStyle="1" w:styleId="BodyText2Char">
    <w:name w:val="Body Text 2 Char"/>
    <w:basedOn w:val="DefaultParagraphFont"/>
    <w:link w:val="BodyText2"/>
    <w:rsid w:val="00712F0D"/>
    <w:rPr>
      <w:rFonts w:ascii="Times" w:eastAsia="Times" w:hAnsi="Times"/>
      <w:b/>
      <w:color w:val="411D0E"/>
      <w:sz w:val="28"/>
    </w:rPr>
  </w:style>
  <w:style w:type="character" w:customStyle="1" w:styleId="INSERTYOURNAMEHEREChar">
    <w:name w:val="INSERT YOUR NAME HERE Char"/>
    <w:basedOn w:val="BodyText2Char"/>
    <w:link w:val="INSERTYOURNAMEHERE"/>
    <w:rsid w:val="00712F0D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712F0D"/>
    <w:pPr>
      <w:spacing w:line="160" w:lineRule="exact"/>
      <w:ind w:left="720" w:hanging="720"/>
    </w:pPr>
    <w:rPr>
      <w:color w:val="FFFFFF"/>
      <w:sz w:val="16"/>
    </w:rPr>
  </w:style>
  <w:style w:type="character" w:customStyle="1" w:styleId="AddressChar">
    <w:name w:val="Address Char"/>
    <w:basedOn w:val="BodyText2Char"/>
    <w:link w:val="Address"/>
    <w:rsid w:val="00712F0D"/>
    <w:rPr>
      <w:rFonts w:ascii="Times" w:eastAsia="Times" w:hAnsi="Times"/>
      <w:b/>
      <w:color w:val="FFFFFF"/>
      <w:sz w:val="28"/>
    </w:rPr>
  </w:style>
  <w:style w:type="paragraph" w:customStyle="1" w:styleId="Addphotocaptionshere">
    <w:name w:val="Add photo captions here"/>
    <w:basedOn w:val="Normal"/>
    <w:link w:val="AddphotocaptionshereChar"/>
    <w:qFormat/>
    <w:rsid w:val="00712F0D"/>
    <w:pPr>
      <w:spacing w:line="180" w:lineRule="exact"/>
      <w:jc w:val="right"/>
    </w:pPr>
    <w:rPr>
      <w:rFonts w:ascii="Times" w:hAnsi="Times"/>
      <w:b/>
      <w:color w:val="333333"/>
      <w:sz w:val="16"/>
    </w:rPr>
  </w:style>
  <w:style w:type="character" w:customStyle="1" w:styleId="PlaceLogoChar">
    <w:name w:val="Place Logo Char"/>
    <w:basedOn w:val="BodyText2Char"/>
    <w:link w:val="PlaceLogo"/>
    <w:rsid w:val="00712F0D"/>
    <w:rPr>
      <w:rFonts w:ascii="Times" w:eastAsia="Times" w:hAnsi="Times"/>
      <w:b/>
      <w:color w:val="FFFFFF"/>
      <w:sz w:val="16"/>
    </w:rPr>
  </w:style>
  <w:style w:type="paragraph" w:customStyle="1" w:styleId="customerquotes">
    <w:name w:val="customer quotes"/>
    <w:basedOn w:val="Normal"/>
    <w:link w:val="customerquotesChar"/>
    <w:qFormat/>
    <w:rsid w:val="00712F0D"/>
    <w:pPr>
      <w:spacing w:line="300" w:lineRule="exact"/>
    </w:pPr>
    <w:rPr>
      <w:rFonts w:ascii="Times" w:hAnsi="Times"/>
      <w:i/>
      <w:color w:val="FFFFFF"/>
    </w:rPr>
  </w:style>
  <w:style w:type="character" w:customStyle="1" w:styleId="AddphotocaptionshereChar">
    <w:name w:val="Add photo captions here Char"/>
    <w:basedOn w:val="DefaultParagraphFont"/>
    <w:link w:val="Addphotocaptionshere"/>
    <w:rsid w:val="00712F0D"/>
    <w:rPr>
      <w:rFonts w:ascii="Times" w:hAnsi="Times"/>
      <w:b/>
      <w:color w:val="333333"/>
      <w:sz w:val="16"/>
    </w:rPr>
  </w:style>
  <w:style w:type="paragraph" w:customStyle="1" w:styleId="Subhead02">
    <w:name w:val="Subhead 02"/>
    <w:basedOn w:val="Heading1"/>
    <w:link w:val="Subhead02Char"/>
    <w:qFormat/>
    <w:rsid w:val="00712F0D"/>
    <w:pPr>
      <w:jc w:val="left"/>
    </w:pPr>
    <w:rPr>
      <w:smallCaps/>
      <w:color w:val="808080"/>
      <w:sz w:val="32"/>
    </w:rPr>
  </w:style>
  <w:style w:type="character" w:customStyle="1" w:styleId="customerquotesChar">
    <w:name w:val="customer quotes Char"/>
    <w:basedOn w:val="DefaultParagraphFont"/>
    <w:link w:val="customerquotes"/>
    <w:rsid w:val="00712F0D"/>
    <w:rPr>
      <w:rFonts w:ascii="Times" w:hAnsi="Times"/>
      <w:i/>
      <w:color w:val="FFFFFF"/>
      <w:sz w:val="24"/>
    </w:rPr>
  </w:style>
  <w:style w:type="paragraph" w:customStyle="1" w:styleId="BodyText02">
    <w:name w:val="Body Text 02"/>
    <w:basedOn w:val="BodyText"/>
    <w:link w:val="BodyText02Char"/>
    <w:qFormat/>
    <w:rsid w:val="00712F0D"/>
    <w:rPr>
      <w:color w:val="333333"/>
    </w:rPr>
  </w:style>
  <w:style w:type="character" w:customStyle="1" w:styleId="Subhead02Char">
    <w:name w:val="Subhead 02 Char"/>
    <w:basedOn w:val="Heading1Char"/>
    <w:link w:val="Subhead02"/>
    <w:rsid w:val="00712F0D"/>
    <w:rPr>
      <w:rFonts w:ascii="Times" w:eastAsia="Times" w:hAnsi="Times"/>
      <w:smallCaps/>
      <w:color w:val="808080"/>
      <w:sz w:val="32"/>
    </w:rPr>
  </w:style>
  <w:style w:type="paragraph" w:customStyle="1" w:styleId="Nameofpersonquoted">
    <w:name w:val="Name of person quoted"/>
    <w:basedOn w:val="Normal"/>
    <w:link w:val="NameofpersonquotedChar"/>
    <w:qFormat/>
    <w:rsid w:val="00712F0D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712F0D"/>
    <w:rPr>
      <w:rFonts w:ascii="Times" w:eastAsia="Times" w:hAnsi="Times"/>
      <w:color w:val="333333"/>
    </w:rPr>
  </w:style>
  <w:style w:type="paragraph" w:customStyle="1" w:styleId="Notes">
    <w:name w:val="Notes"/>
    <w:basedOn w:val="BodyText2"/>
    <w:link w:val="NotesChar"/>
    <w:qFormat/>
    <w:rsid w:val="00712F0D"/>
    <w:pPr>
      <w:spacing w:line="320" w:lineRule="exact"/>
      <w:ind w:left="720" w:hanging="720"/>
      <w:jc w:val="left"/>
    </w:pPr>
    <w:rPr>
      <w:color w:val="1C3751"/>
      <w:sz w:val="18"/>
    </w:rPr>
  </w:style>
  <w:style w:type="character" w:customStyle="1" w:styleId="NameofpersonquotedChar">
    <w:name w:val="Name of person quoted Char"/>
    <w:basedOn w:val="DefaultParagraphFont"/>
    <w:link w:val="Nameofpersonquoted"/>
    <w:rsid w:val="00712F0D"/>
    <w:rPr>
      <w:rFonts w:ascii="Times" w:hAnsi="Times"/>
      <w:color w:val="FFFFFF"/>
      <w:sz w:val="16"/>
    </w:rPr>
  </w:style>
  <w:style w:type="paragraph" w:customStyle="1" w:styleId="BulletPoints">
    <w:name w:val="Bullet Points"/>
    <w:basedOn w:val="Normal"/>
    <w:link w:val="BulletPointsChar"/>
    <w:qFormat/>
    <w:rsid w:val="00712F0D"/>
    <w:pPr>
      <w:numPr>
        <w:numId w:val="13"/>
      </w:numPr>
      <w:spacing w:line="200" w:lineRule="exact"/>
      <w:ind w:left="180" w:hanging="180"/>
    </w:pPr>
    <w:rPr>
      <w:rFonts w:ascii="Times" w:hAnsi="Times"/>
      <w:color w:val="1C3751"/>
      <w:sz w:val="18"/>
    </w:rPr>
  </w:style>
  <w:style w:type="character" w:customStyle="1" w:styleId="NotesChar">
    <w:name w:val="Notes Char"/>
    <w:basedOn w:val="BodyText2Char"/>
    <w:link w:val="Notes"/>
    <w:rsid w:val="00712F0D"/>
    <w:rPr>
      <w:rFonts w:ascii="Times" w:eastAsia="Times" w:hAnsi="Times"/>
      <w:b/>
      <w:color w:val="1C3751"/>
      <w:sz w:val="18"/>
    </w:rPr>
  </w:style>
  <w:style w:type="character" w:styleId="Hyperlink">
    <w:name w:val="Hyperlink"/>
    <w:basedOn w:val="DefaultParagraphFont"/>
    <w:uiPriority w:val="99"/>
    <w:unhideWhenUsed/>
    <w:rsid w:val="001F6BFD"/>
    <w:rPr>
      <w:color w:val="0000FF" w:themeColor="hyperlink"/>
      <w:u w:val="single"/>
    </w:rPr>
  </w:style>
  <w:style w:type="character" w:customStyle="1" w:styleId="BulletPointsChar">
    <w:name w:val="Bullet Points Char"/>
    <w:basedOn w:val="DefaultParagraphFont"/>
    <w:link w:val="BulletPoints"/>
    <w:rsid w:val="00712F0D"/>
    <w:rPr>
      <w:rFonts w:ascii="Times" w:hAnsi="Times"/>
      <w:color w:val="1C375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4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gueD\AppData\Roaming\Microsoft\Templates\HP_LegalClassic_Flyer_Horiz_TP103788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HP_LegalClassic_Flyer_Horiz_TP10378800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Canada/Gouvernement du Canada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SpragueD</dc:creator>
  <cp:lastModifiedBy>Frances Maloney</cp:lastModifiedBy>
  <cp:revision>2</cp:revision>
  <cp:lastPrinted>2007-07-03T17:21:00Z</cp:lastPrinted>
  <dcterms:created xsi:type="dcterms:W3CDTF">2013-10-07T16:45:00Z</dcterms:created>
  <dcterms:modified xsi:type="dcterms:W3CDTF">2013-10-07T16:45:00Z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TC103788009990</vt:lpwstr>
  </property>
</Properties>
</file>